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新点电子交易平台投标人操作手册</w:t>
      </w: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5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"_Toc59612908"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一、系统前期准备</w:t>
          </w:r>
          <w:r>
            <w:tab/>
          </w:r>
          <w:r>
            <w:fldChar w:fldCharType="begin"/>
          </w:r>
          <w:r>
            <w:instrText xml:space="preserve"> PAGEREF _Toc59612908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"_Toc59612909"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1.1、浏览器配置</w:t>
          </w:r>
          <w:r>
            <w:tab/>
          </w:r>
          <w:r>
            <w:fldChar w:fldCharType="begin"/>
          </w:r>
          <w:r>
            <w:instrText xml:space="preserve"> PAGEREF _Toc59612909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1.1.1</w:t>
          </w:r>
          <w:r>
            <w:rPr>
              <w:rStyle w:val="21"/>
              <w:rFonts w:hint="eastAsia" w:ascii="思源宋体 CN" w:hAnsi="思源宋体 CN" w:eastAsia="思源宋体 CN"/>
            </w:rPr>
            <w:t>、</w:t>
          </w:r>
          <w:r>
            <w:rPr>
              <w:rStyle w:val="21"/>
              <w:rFonts w:ascii="思源宋体 CN" w:hAnsi="思源宋体 CN" w:eastAsia="思源宋体 CN"/>
            </w:rPr>
            <w:t>Internet</w:t>
          </w:r>
          <w:r>
            <w:rPr>
              <w:rStyle w:val="21"/>
              <w:rFonts w:hint="eastAsia" w:ascii="思源宋体 CN" w:hAnsi="思源宋体 CN" w:eastAsia="思源宋体 CN"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_Toc59612910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1.1.2</w:t>
          </w:r>
          <w:r>
            <w:rPr>
              <w:rStyle w:val="21"/>
              <w:rFonts w:hint="eastAsia" w:ascii="思源宋体 CN" w:hAnsi="思源宋体 CN" w:eastAsia="思源宋体 CN"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_Toc59612911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1.1.3</w:t>
          </w:r>
          <w:r>
            <w:rPr>
              <w:rStyle w:val="21"/>
              <w:rFonts w:hint="eastAsia" w:ascii="思源宋体 CN" w:hAnsi="思源宋体 CN" w:eastAsia="思源宋体 CN"/>
            </w:rPr>
            <w:t>、兼容性视图设置</w:t>
          </w:r>
          <w:r>
            <w:tab/>
          </w:r>
          <w:r>
            <w:fldChar w:fldCharType="begin"/>
          </w:r>
          <w:r>
            <w:instrText xml:space="preserve"> PAGEREF _Toc59612912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"_Toc59612913"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二、投标人登录</w:t>
          </w:r>
          <w:r>
            <w:tab/>
          </w:r>
          <w:r>
            <w:fldChar w:fldCharType="begin"/>
          </w:r>
          <w:r>
            <w:instrText xml:space="preserve"> PAGEREF _Toc59612913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"_Toc59612914"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2.1、系统登录</w:t>
          </w:r>
          <w:r>
            <w:tab/>
          </w:r>
          <w:r>
            <w:fldChar w:fldCharType="begin"/>
          </w:r>
          <w:r>
            <w:instrText xml:space="preserve"> PAGEREF _Toc59612914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三、业务报名</w:t>
          </w:r>
          <w:r>
            <w:tab/>
          </w:r>
          <w:r>
            <w:fldChar w:fldCharType="begin"/>
          </w:r>
          <w:r>
            <w:instrText xml:space="preserve"> PAGEREF _Toc59612915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"_Toc59612916"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3.1、招标公告</w:t>
          </w:r>
          <w:r>
            <w:tab/>
          </w:r>
          <w:r>
            <w:fldChar w:fldCharType="begin"/>
          </w:r>
          <w:r>
            <w:instrText xml:space="preserve"> PAGEREF _Toc59612916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3.1.1</w:t>
          </w:r>
          <w:r>
            <w:rPr>
              <w:rStyle w:val="21"/>
              <w:rFonts w:hint="eastAsia" w:ascii="思源宋体 CN" w:hAnsi="思源宋体 CN" w:eastAsia="思源宋体 CN"/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_Toc59612917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3.1.2</w:t>
          </w:r>
          <w:r>
            <w:rPr>
              <w:rStyle w:val="21"/>
              <w:rFonts w:hint="eastAsia" w:ascii="思源宋体 CN" w:hAnsi="思源宋体 CN" w:eastAsia="思源宋体 CN"/>
            </w:rPr>
            <w:t>、查看公告详情</w:t>
          </w:r>
          <w:r>
            <w:tab/>
          </w:r>
          <w:r>
            <w:fldChar w:fldCharType="begin"/>
          </w:r>
          <w:r>
            <w:instrText xml:space="preserve"> PAGEREF _Toc59612918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3.2、我的项目</w:t>
          </w:r>
          <w:r>
            <w:tab/>
          </w:r>
          <w:r>
            <w:fldChar w:fldCharType="begin"/>
          </w:r>
          <w:r>
            <w:instrText xml:space="preserve"> PAGEREF _Toc59612919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</w:t>
          </w:r>
          <w:r>
            <w:rPr>
              <w:rStyle w:val="21"/>
              <w:rFonts w:hint="eastAsia" w:ascii="思源宋体 CN" w:hAnsi="思源宋体 CN" w:eastAsia="思源宋体 CN"/>
            </w:rPr>
            <w:t>、招标文件领取</w:t>
          </w:r>
          <w:r>
            <w:tab/>
          </w:r>
          <w:r>
            <w:fldChar w:fldCharType="begin"/>
          </w:r>
          <w:r>
            <w:instrText xml:space="preserve"> PAGEREF _Toc59612920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3.2.2</w:t>
          </w:r>
          <w:r>
            <w:rPr>
              <w:rStyle w:val="21"/>
              <w:rFonts w:hint="eastAsia" w:ascii="思源宋体 CN" w:hAnsi="思源宋体 CN" w:eastAsia="思源宋体 CN"/>
            </w:rPr>
            <w:t>、答疑澄清文件领取</w:t>
          </w:r>
          <w:r>
            <w:tab/>
          </w:r>
          <w:r>
            <w:fldChar w:fldCharType="begin"/>
          </w:r>
          <w:r>
            <w:instrText xml:space="preserve"> PAGEREF _Toc59612921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3.2.3</w:t>
          </w:r>
          <w:r>
            <w:rPr>
              <w:rStyle w:val="21"/>
              <w:rFonts w:hint="eastAsia" w:ascii="思源宋体 CN" w:hAnsi="思源宋体 CN" w:eastAsia="思源宋体 CN"/>
            </w:rPr>
            <w:t>、控制价文件领取</w:t>
          </w:r>
          <w:r>
            <w:tab/>
          </w:r>
          <w:r>
            <w:fldChar w:fldCharType="begin"/>
          </w:r>
          <w:r>
            <w:instrText xml:space="preserve"> PAGEREF _Toc59612922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3.2.4</w:t>
          </w:r>
          <w:r>
            <w:rPr>
              <w:rStyle w:val="21"/>
              <w:rFonts w:hint="eastAsia" w:ascii="思源宋体 CN" w:hAnsi="思源宋体 CN" w:eastAsia="思源宋体 CN"/>
            </w:rPr>
            <w:t>、投标保证金</w:t>
          </w:r>
          <w:r>
            <w:tab/>
          </w:r>
          <w:r>
            <w:fldChar w:fldCharType="begin"/>
          </w:r>
          <w:r>
            <w:instrText xml:space="preserve"> PAGEREF _Toc59612923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3.2.5</w:t>
          </w:r>
          <w:r>
            <w:rPr>
              <w:rStyle w:val="21"/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_Toc59612924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"_Toc59612925"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3.2.6</w:t>
          </w:r>
          <w:r>
            <w:rPr>
              <w:rStyle w:val="21"/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_Toc59612925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3.2.7</w:t>
          </w:r>
          <w:r>
            <w:rPr>
              <w:rStyle w:val="21"/>
              <w:rFonts w:hint="eastAsia" w:ascii="思源宋体 CN" w:hAnsi="思源宋体 CN" w:eastAsia="思源宋体 CN"/>
            </w:rPr>
            <w:t>、评标解密</w:t>
          </w:r>
          <w:r>
            <w:tab/>
          </w:r>
          <w:r>
            <w:fldChar w:fldCharType="begin"/>
          </w:r>
          <w:r>
            <w:instrText xml:space="preserve"> PAGEREF _Toc59612926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3.2.8</w:t>
          </w:r>
          <w:r>
            <w:rPr>
              <w:rStyle w:val="21"/>
              <w:rFonts w:hint="eastAsia" w:ascii="思源宋体 CN" w:hAnsi="思源宋体 CN" w:eastAsia="思源宋体 CN"/>
            </w:rPr>
            <w:t>、评标澄清回复</w:t>
          </w:r>
          <w:r>
            <w:tab/>
          </w:r>
          <w:r>
            <w:fldChar w:fldCharType="begin"/>
          </w:r>
          <w:r>
            <w:instrText xml:space="preserve"> PAGEREF _Toc59612927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3.2.9</w:t>
          </w:r>
          <w:r>
            <w:rPr>
              <w:rStyle w:val="21"/>
              <w:rFonts w:hint="eastAsia" w:ascii="思源宋体 CN" w:hAnsi="思源宋体 CN" w:eastAsia="思源宋体 CN"/>
            </w:rPr>
            <w:t>、开标记录表</w:t>
          </w:r>
          <w:r>
            <w:tab/>
          </w:r>
          <w:r>
            <w:fldChar w:fldCharType="begin"/>
          </w:r>
          <w:r>
            <w:instrText xml:space="preserve"> PAGEREF _Toc59612928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"_Toc59612929"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3.2.10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3.2.11</w:t>
          </w:r>
          <w:r>
            <w:rPr>
              <w:rStyle w:val="21"/>
              <w:rFonts w:hint="eastAsia" w:ascii="思源宋体 CN" w:hAnsi="思源宋体 CN" w:eastAsia="思源宋体 CN"/>
            </w:rPr>
            <w:t>、合同签署</w:t>
          </w:r>
          <w:r>
            <w:tab/>
          </w:r>
          <w:r>
            <w:fldChar w:fldCharType="begin"/>
          </w:r>
          <w:r>
            <w:instrText xml:space="preserve"> PAGEREF _Toc59612930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3.2.12</w:t>
          </w:r>
          <w:r>
            <w:rPr>
              <w:rStyle w:val="21"/>
              <w:rFonts w:hint="eastAsia" w:ascii="思源宋体 CN" w:hAnsi="思源宋体 CN" w:eastAsia="思源宋体 CN"/>
            </w:rPr>
            <w:t>、销号停工申请</w:t>
          </w:r>
          <w:r>
            <w:tab/>
          </w:r>
          <w:r>
            <w:fldChar w:fldCharType="begin"/>
          </w:r>
          <w:r>
            <w:instrText xml:space="preserve"> PAGEREF _Toc59612931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3.2.13</w:t>
          </w:r>
          <w:r>
            <w:rPr>
              <w:rStyle w:val="21"/>
              <w:rFonts w:hint="eastAsia" w:ascii="思源宋体 CN" w:hAnsi="思源宋体 CN" w:eastAsia="思源宋体 CN"/>
            </w:rPr>
            <w:t>、提问</w:t>
          </w:r>
          <w:r>
            <w:tab/>
          </w:r>
          <w:r>
            <w:fldChar w:fldCharType="begin"/>
          </w:r>
          <w:r>
            <w:instrText xml:space="preserve"> PAGEREF _Toc59612932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3.2.14</w:t>
          </w:r>
          <w:r>
            <w:rPr>
              <w:rStyle w:val="21"/>
              <w:rFonts w:hint="eastAsia" w:ascii="思源宋体 CN" w:hAnsi="思源宋体 CN" w:eastAsia="思源宋体 CN"/>
            </w:rPr>
            <w:t>、异议</w:t>
          </w:r>
          <w:r>
            <w:tab/>
          </w:r>
          <w:r>
            <w:fldChar w:fldCharType="begin"/>
          </w:r>
          <w:r>
            <w:instrText xml:space="preserve"> PAGEREF _Toc59612933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3.2.15</w:t>
          </w:r>
          <w:r>
            <w:rPr>
              <w:rStyle w:val="21"/>
              <w:rFonts w:hint="eastAsia" w:ascii="思源宋体 CN" w:hAnsi="思源宋体 CN" w:eastAsia="思源宋体 CN"/>
            </w:rPr>
            <w:t>、投诉</w:t>
          </w:r>
          <w:r>
            <w:tab/>
          </w:r>
          <w:r>
            <w:fldChar w:fldCharType="begin"/>
          </w:r>
          <w:r>
            <w:instrText xml:space="preserve"> PAGEREF _Toc59612934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"_Toc59612935"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3.3、中标项目</w:t>
          </w:r>
          <w:r>
            <w:tab/>
          </w:r>
          <w:r>
            <w:fldChar w:fldCharType="begin"/>
          </w:r>
          <w:r>
            <w:instrText xml:space="preserve"> PAGEREF _Toc59612935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3.3.1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footerReference r:id="rId9" w:type="first"/>
          <w:headerReference r:id="rId5" w:type="default"/>
          <w:footerReference r:id="rId7" w:type="default"/>
          <w:headerReference r:id="rId6" w:type="even"/>
          <w:footerReference r:id="rId8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5961290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14242"/>
      <w:bookmarkStart w:id="2" w:name="_Toc404765194"/>
      <w:bookmarkStart w:id="3" w:name="_Toc346701621"/>
      <w:bookmarkStart w:id="4" w:name="_Toc59612909"/>
      <w:bookmarkStart w:id="5" w:name="_Toc10079"/>
      <w:bookmarkStart w:id="6" w:name="_Toc33041685"/>
      <w:bookmarkStart w:id="7" w:name="_Toc346183639"/>
      <w:bookmarkStart w:id="8" w:name="_Toc404764418"/>
      <w:bookmarkStart w:id="9" w:name="_Toc59544953"/>
      <w:bookmarkStart w:id="10" w:name="_Toc404243499"/>
      <w:bookmarkStart w:id="11" w:name="_Toc12994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33041686"/>
      <w:bookmarkStart w:id="13" w:name="_Toc346701622"/>
      <w:bookmarkStart w:id="14" w:name="_Toc404764419"/>
      <w:bookmarkStart w:id="15" w:name="_Toc7460"/>
      <w:bookmarkStart w:id="16" w:name="_Toc6683"/>
      <w:bookmarkStart w:id="17" w:name="_Toc346183640"/>
      <w:bookmarkStart w:id="18" w:name="_Toc404243500"/>
      <w:bookmarkStart w:id="19" w:name="_Toc59612910"/>
      <w:bookmarkStart w:id="20" w:name="_Toc404765195"/>
      <w:bookmarkStart w:id="21" w:name="_Toc5954495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1" w:type="first"/>
          <w:footerReference r:id="rId10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59612911"/>
      <w:bookmarkStart w:id="23" w:name="_Toc346183641"/>
      <w:bookmarkStart w:id="24" w:name="_Toc33041687"/>
      <w:bookmarkStart w:id="25" w:name="_Toc24884"/>
      <w:bookmarkStart w:id="26" w:name="_Toc59544955"/>
      <w:bookmarkStart w:id="27" w:name="_Toc346701623"/>
      <w:bookmarkStart w:id="28" w:name="_Toc404764420"/>
      <w:bookmarkStart w:id="29" w:name="_Toc404765196"/>
      <w:bookmarkStart w:id="30" w:name="_Toc1298"/>
      <w:bookmarkStart w:id="31" w:name="_Toc40424350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7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16790"/>
      <w:bookmarkStart w:id="33" w:name="_Toc59612912"/>
      <w:bookmarkStart w:id="34" w:name="_Toc59544956"/>
      <w:bookmarkStart w:id="35" w:name="_Toc33041688"/>
      <w:bookmarkStart w:id="36" w:name="_Toc26360592"/>
      <w:bookmarkStart w:id="37" w:name="_Toc7514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59544957"/>
      <w:bookmarkStart w:id="39" w:name="_Toc21614"/>
      <w:bookmarkStart w:id="40" w:name="_Toc28781"/>
      <w:bookmarkStart w:id="41" w:name="_Toc5961291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19742"/>
      <w:bookmarkStart w:id="45" w:name="_Toc59544958"/>
      <w:bookmarkStart w:id="46" w:name="_Toc59612914"/>
      <w:bookmarkStart w:id="47" w:name="_Toc1364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打开新点电子招投标统一认证平台，如下图：</w:t>
      </w:r>
    </w:p>
    <w:p>
      <w:pPr>
        <w:ind w:firstLine="0" w:firstLineChars="0"/>
      </w:pPr>
      <w:r>
        <w:drawing>
          <wp:inline distT="0" distB="0" distL="114300" distR="114300">
            <wp:extent cx="5245100" cy="23590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登录方式有两种：用户登录、CA登录。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39385" cy="2345055"/>
            <wp:effectExtent l="0" t="0" r="184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202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4、登录后点击“主平台”，选择“</w:t>
      </w:r>
      <w:r>
        <w:rPr>
          <w:rFonts w:hint="eastAsia" w:ascii="思源宋体 CN" w:hAnsi="思源宋体 CN" w:eastAsia="思源宋体 CN"/>
          <w:lang w:val="en-US" w:eastAsia="zh-CN"/>
        </w:rPr>
        <w:t>皖宜专区</w:t>
      </w:r>
      <w:r>
        <w:rPr>
          <w:rFonts w:hint="eastAsia" w:ascii="思源宋体 CN" w:hAnsi="思源宋体 CN" w:eastAsia="思源宋体 CN"/>
        </w:rPr>
        <w:t>”。如下图：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43830" cy="1054100"/>
            <wp:effectExtent l="0" t="0" r="1397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5、进入</w:t>
      </w:r>
      <w:r>
        <w:rPr>
          <w:rFonts w:hint="eastAsia" w:ascii="思源宋体 CN" w:hAnsi="思源宋体 CN" w:eastAsia="思源宋体 CN"/>
          <w:lang w:val="en-US" w:eastAsia="zh-CN"/>
        </w:rPr>
        <w:t>皖宜</w:t>
      </w:r>
      <w:r>
        <w:rPr>
          <w:rFonts w:hint="eastAsia" w:ascii="思源宋体 CN" w:hAnsi="思源宋体 CN" w:eastAsia="思源宋体 CN"/>
        </w:rPr>
        <w:t>专区投标人界面。如下图：</w:t>
      </w:r>
    </w:p>
    <w:p>
      <w:pPr>
        <w:ind w:firstLine="0" w:firstLineChars="0"/>
      </w:pPr>
      <w:r>
        <w:drawing>
          <wp:inline distT="0" distB="0" distL="114300" distR="114300">
            <wp:extent cx="5234940" cy="2471420"/>
            <wp:effectExtent l="0" t="0" r="3810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19748"/>
      <w:bookmarkStart w:id="49" w:name="_Toc59544959"/>
      <w:bookmarkStart w:id="50" w:name="_Toc27298"/>
      <w:bookmarkStart w:id="51" w:name="_Toc59612915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5961291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59544961"/>
      <w:bookmarkStart w:id="54" w:name="_Toc27971"/>
      <w:bookmarkStart w:id="55" w:name="_Toc596129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141855"/>
            <wp:effectExtent l="0" t="0" r="1841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rcRect t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>
      <w:pPr>
        <w:ind w:firstLine="0" w:firstLineChars="0"/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5" w:name="_GoBack"/>
      <w:bookmarkEnd w:id="95"/>
      <w:r>
        <w:drawing>
          <wp:inline distT="0" distB="0" distL="114300" distR="114300">
            <wp:extent cx="5248910" cy="204470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rcRect t="650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6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2030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填写投标单位基本信息，填写完成后，支付相应的标书费，下载招标文件后即参与报名成功。如下图：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03145"/>
            <wp:effectExtent l="0" t="0" r="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59612918"/>
      <w:bookmarkStart w:id="57" w:name="_Toc59544962"/>
      <w:bookmarkStart w:id="58" w:name="_Toc2541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</w:pP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141855"/>
            <wp:effectExtent l="0" t="0" r="18415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rcRect t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招标公告列表页面，点击“公告详情”按钮，进入公告详情页面，如下图：</w:t>
      </w:r>
    </w:p>
    <w:p>
      <w:pPr>
        <w:ind w:firstLine="0" w:firstLineChars="0"/>
      </w:pP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655" cy="2078355"/>
            <wp:effectExtent l="0" t="0" r="17145" b="171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rcRect t="704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" w:hAnsi="思源宋体 CN" w:eastAsia="思源宋体 CN"/>
        </w:rPr>
      </w:pPr>
      <w:bookmarkStart w:id="59" w:name="_Toc13876"/>
      <w:bookmarkStart w:id="60" w:name="_Toc59612919"/>
      <w:bookmarkStart w:id="61" w:name="_Toc368"/>
      <w:bookmarkStart w:id="62" w:name="_Toc59544963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16369"/>
      <w:bookmarkStart w:id="64" w:name="_Toc59544964"/>
      <w:bookmarkStart w:id="65" w:name="_Toc59612920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035810"/>
            <wp:effectExtent l="0" t="0" r="889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rcRect t="1119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2387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303145"/>
            <wp:effectExtent l="0" t="0" r="889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2318385"/>
            <wp:effectExtent l="0" t="0" r="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59612921"/>
      <w:bookmarkStart w:id="67" w:name="_Toc30431"/>
      <w:bookmarkStart w:id="68" w:name="_Toc5954496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280920"/>
            <wp:effectExtent l="0" t="0" r="0" b="508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221230"/>
            <wp:effectExtent l="0" t="0" r="0" b="762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5961292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304415"/>
            <wp:effectExtent l="0" t="0" r="0" b="63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59612923"/>
      <w:bookmarkStart w:id="71" w:name="_Toc1844"/>
      <w:bookmarkStart w:id="72" w:name="_Toc5954496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3.2.4、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bookmarkEnd w:id="70"/>
      <w:bookmarkEnd w:id="71"/>
      <w:bookmarkEnd w:id="72"/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招标文件审核通过，对应投标人已经填写投标信息且必须为网招标段。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“投标保证金查看”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drawing>
          <wp:inline distT="0" distB="0" distL="0" distR="0">
            <wp:extent cx="5248910" cy="2280285"/>
            <wp:effectExtent l="0" t="0" r="0" b="57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59612924"/>
      <w:bookmarkStart w:id="74" w:name="_Toc59544967"/>
      <w:bookmarkStart w:id="75" w:name="_Toc577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3.2.5、上传投标文件</w:t>
      </w:r>
      <w:bookmarkEnd w:id="73"/>
      <w:bookmarkEnd w:id="74"/>
      <w:bookmarkEnd w:id="75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23465"/>
            <wp:effectExtent l="0" t="0" r="8890" b="63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93620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59544968"/>
      <w:bookmarkStart w:id="77" w:name="_Toc4976"/>
      <w:bookmarkStart w:id="78" w:name="_Toc5961292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3.2.6、开标签到解密</w:t>
      </w:r>
      <w:bookmarkEnd w:id="76"/>
      <w:bookmarkEnd w:id="77"/>
      <w:bookmarkEnd w:id="7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9298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3202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2、投标人可在开标大厅进行签到。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5961292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3.2.7、评标解密</w:t>
      </w:r>
      <w:bookmarkEnd w:id="79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1、项目流程页面，点击“评标解密”菜单，进入投标文件解密页面，如下图：</w:t>
      </w:r>
    </w:p>
    <w:p>
      <w:r>
        <w:drawing>
          <wp:inline distT="0" distB="0" distL="0" distR="0">
            <wp:extent cx="5248910" cy="233299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1170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5961292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3.2.8、评标澄清回复</w:t>
      </w:r>
      <w:bookmarkEnd w:id="80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r>
        <w:drawing>
          <wp:inline distT="0" distB="0" distL="0" distR="0">
            <wp:extent cx="5248910" cy="2298700"/>
            <wp:effectExtent l="0" t="0" r="8890" b="635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5961292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3.2.9、开标记录表</w:t>
      </w:r>
      <w:bookmarkEnd w:id="8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r>
        <w:drawing>
          <wp:inline distT="0" distB="0" distL="0" distR="0">
            <wp:extent cx="5248910" cy="2280920"/>
            <wp:effectExtent l="0" t="0" r="0" b="508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5961292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3.2.10、中标通知书查看</w:t>
      </w:r>
      <w:bookmarkEnd w:id="82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1、项目流程页面，点击“中标通知书查看”菜单，进入打印成交通知书页面，如下图：</w:t>
      </w:r>
    </w:p>
    <w:p/>
    <w:p>
      <w:pPr>
        <w:ind w:left="210" w:leftChars="100" w:firstLine="0" w:firstLineChars="0"/>
      </w:pPr>
      <w:r>
        <w:drawing>
          <wp:inline distT="0" distB="0" distL="0" distR="0">
            <wp:extent cx="5248910" cy="2298065"/>
            <wp:effectExtent l="0" t="0" r="8890" b="698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32854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5961293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3.2.11、合同签署</w:t>
      </w:r>
      <w:bookmarkEnd w:id="83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/>
    <w:p>
      <w:pPr>
        <w:ind w:left="420" w:leftChars="200"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80920"/>
            <wp:effectExtent l="0" t="0" r="0" b="508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6758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/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596129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3.2.12、销号停工申请</w:t>
      </w:r>
      <w:bookmarkEnd w:id="84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/>
    <w:p>
      <w:pPr>
        <w:ind w:left="420" w:leftChars="200" w:firstLine="0" w:firstLineChars="0"/>
      </w:pPr>
      <w:r>
        <w:drawing>
          <wp:inline distT="0" distB="0" distL="0" distR="0">
            <wp:extent cx="5248910" cy="2285365"/>
            <wp:effectExtent l="0" t="0" r="8890" b="63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250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5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left="420" w:leftChars="200" w:firstLine="0" w:firstLineChars="0"/>
      </w:pPr>
      <w:r>
        <w:drawing>
          <wp:inline distT="0" distB="0" distL="0" distR="0">
            <wp:extent cx="5248910" cy="231076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5933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6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6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6"/>
        <w:numPr>
          <w:ilvl w:val="0"/>
          <w:numId w:val="7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项目流程页面，点击“异议”菜单，进入异议查看页面，如下图：</w:t>
      </w:r>
    </w:p>
    <w:p>
      <w:pPr>
        <w:ind w:left="420" w:firstLine="0" w:firstLineChars="0"/>
      </w:pPr>
      <w:r>
        <w:drawing>
          <wp:inline distT="0" distB="0" distL="0" distR="0">
            <wp:extent cx="5248910" cy="225933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r>
        <w:drawing>
          <wp:inline distT="0" distB="0" distL="0" distR="0">
            <wp:extent cx="5248910" cy="2251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59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</w:p>
    <w:p>
      <w:pPr>
        <w:pStyle w:val="3"/>
        <w:rPr>
          <w:rFonts w:ascii="思源宋体 CN" w:hAnsi="思源宋体 CN" w:eastAsia="思源宋体 CN"/>
        </w:rPr>
      </w:pPr>
      <w:bookmarkStart w:id="88" w:name="_Toc59544970"/>
      <w:bookmarkStart w:id="89" w:name="_Toc7775"/>
      <w:bookmarkStart w:id="90" w:name="_Toc59612935"/>
      <w:bookmarkStart w:id="91" w:name="_Toc3319"/>
      <w:r>
        <w:rPr>
          <w:rFonts w:hint="eastAsia" w:ascii="思源宋体 CN" w:hAnsi="思源宋体 CN" w:eastAsia="思源宋体 CN"/>
        </w:rPr>
        <w:t>中标项目</w:t>
      </w:r>
      <w:bookmarkEnd w:id="88"/>
      <w:bookmarkEnd w:id="89"/>
      <w:bookmarkEnd w:id="90"/>
      <w:bookmarkEnd w:id="91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10517"/>
      <w:bookmarkStart w:id="93" w:name="_Toc59612936"/>
      <w:bookmarkStart w:id="94" w:name="_Toc5954497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2"/>
      <w:bookmarkEnd w:id="93"/>
      <w:bookmarkEnd w:id="94"/>
    </w:p>
    <w:p>
      <w:pP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8"/>
        </w:numPr>
        <w:jc w:val="both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点击“中标项目”模块，选择标段，点击“项目流程”，进入项目流程页面，如下图：</w:t>
      </w:r>
    </w:p>
    <w:p>
      <w:pPr>
        <w:numPr>
          <w:ilvl w:val="0"/>
          <w:numId w:val="0"/>
        </w:num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1247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0"/>
                    <a:srcRect t="880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98065"/>
            <wp:effectExtent l="0" t="0" r="889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3" w:type="first"/>
      <w:footerReference r:id="rId12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>
    <w:pPr>
      <w:pStyle w:val="7"/>
      <w:ind w:firstLine="0" w:firstLineChars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>
    <w:pPr>
      <w:pStyle w:val="7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66CC29"/>
    <w:multiLevelType w:val="singleLevel"/>
    <w:tmpl w:val="CC66CC2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BA04766"/>
    <w:multiLevelType w:val="singleLevel"/>
    <w:tmpl w:val="2BA0476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mMDBmODMwOTU0OTljYjQzOTg2NWRlZDY1NWVkZDkifQ=="/>
  </w:docVars>
  <w:rsids>
    <w:rsidRoot w:val="794D07E7"/>
    <w:rsid w:val="000A5472"/>
    <w:rsid w:val="001346CC"/>
    <w:rsid w:val="001748AD"/>
    <w:rsid w:val="00192BCC"/>
    <w:rsid w:val="001B325A"/>
    <w:rsid w:val="002551EE"/>
    <w:rsid w:val="00281EAC"/>
    <w:rsid w:val="002D16C2"/>
    <w:rsid w:val="002E0492"/>
    <w:rsid w:val="002E4A00"/>
    <w:rsid w:val="002F1704"/>
    <w:rsid w:val="0033125E"/>
    <w:rsid w:val="003E0CF4"/>
    <w:rsid w:val="00451EE6"/>
    <w:rsid w:val="004F607A"/>
    <w:rsid w:val="00524D92"/>
    <w:rsid w:val="00541A9B"/>
    <w:rsid w:val="0055070D"/>
    <w:rsid w:val="005D5D92"/>
    <w:rsid w:val="005F25B8"/>
    <w:rsid w:val="006015DC"/>
    <w:rsid w:val="00607B07"/>
    <w:rsid w:val="006C50F9"/>
    <w:rsid w:val="00705EEB"/>
    <w:rsid w:val="00762237"/>
    <w:rsid w:val="007872AF"/>
    <w:rsid w:val="007A5222"/>
    <w:rsid w:val="007D177E"/>
    <w:rsid w:val="007D5A5B"/>
    <w:rsid w:val="007E20B4"/>
    <w:rsid w:val="007F631D"/>
    <w:rsid w:val="00821CAE"/>
    <w:rsid w:val="00823EBA"/>
    <w:rsid w:val="00884199"/>
    <w:rsid w:val="00894AF4"/>
    <w:rsid w:val="008C0CCD"/>
    <w:rsid w:val="009019D2"/>
    <w:rsid w:val="009114AE"/>
    <w:rsid w:val="0091444E"/>
    <w:rsid w:val="009667E2"/>
    <w:rsid w:val="009D0E9C"/>
    <w:rsid w:val="009D2720"/>
    <w:rsid w:val="00A13001"/>
    <w:rsid w:val="00A329E4"/>
    <w:rsid w:val="00A40F1D"/>
    <w:rsid w:val="00A57232"/>
    <w:rsid w:val="00B92BD6"/>
    <w:rsid w:val="00BD45E0"/>
    <w:rsid w:val="00C400D6"/>
    <w:rsid w:val="00CA67F1"/>
    <w:rsid w:val="00CC2114"/>
    <w:rsid w:val="00CE2263"/>
    <w:rsid w:val="00D6278B"/>
    <w:rsid w:val="00D95222"/>
    <w:rsid w:val="00DA3F87"/>
    <w:rsid w:val="00DC016F"/>
    <w:rsid w:val="00E16BF9"/>
    <w:rsid w:val="00E2123B"/>
    <w:rsid w:val="00E33F30"/>
    <w:rsid w:val="00E8763C"/>
    <w:rsid w:val="00F05D4F"/>
    <w:rsid w:val="00F56488"/>
    <w:rsid w:val="01590CD7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2A4BE1"/>
    <w:rsid w:val="15E22046"/>
    <w:rsid w:val="163F4C32"/>
    <w:rsid w:val="16E01CDA"/>
    <w:rsid w:val="18980CCD"/>
    <w:rsid w:val="1A657CC1"/>
    <w:rsid w:val="1BF73AD1"/>
    <w:rsid w:val="1C403309"/>
    <w:rsid w:val="1C493A60"/>
    <w:rsid w:val="1F341E6E"/>
    <w:rsid w:val="1F654D23"/>
    <w:rsid w:val="20741E20"/>
    <w:rsid w:val="20B577D6"/>
    <w:rsid w:val="218671B4"/>
    <w:rsid w:val="23375601"/>
    <w:rsid w:val="23A50BD2"/>
    <w:rsid w:val="25440E46"/>
    <w:rsid w:val="29AA42E8"/>
    <w:rsid w:val="2BAF7959"/>
    <w:rsid w:val="2C2C443C"/>
    <w:rsid w:val="3095741A"/>
    <w:rsid w:val="30E276F9"/>
    <w:rsid w:val="38933D9D"/>
    <w:rsid w:val="38EF47A9"/>
    <w:rsid w:val="3CD414BD"/>
    <w:rsid w:val="3D927A08"/>
    <w:rsid w:val="3E9A4BFE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75E2EEB"/>
    <w:rsid w:val="67E1206E"/>
    <w:rsid w:val="6D535020"/>
    <w:rsid w:val="70EE51FE"/>
    <w:rsid w:val="7347712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  <w:style w:type="paragraph" w:customStyle="1" w:styleId="3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4">
    <w:name w:val="批注框文本 Char"/>
    <w:basedOn w:val="13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6">
    <w:name w:val="List Paragraph"/>
    <w:basedOn w:val="1"/>
    <w:unhideWhenUsed/>
    <w:qFormat/>
    <w:uiPriority w:val="99"/>
  </w:style>
  <w:style w:type="character" w:customStyle="1" w:styleId="37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8">
    <w:name w:val="页脚 Char"/>
    <w:basedOn w:val="13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9">
    <w:name w:val="页眉 Char"/>
    <w:basedOn w:val="13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5" Type="http://schemas.openxmlformats.org/officeDocument/2006/relationships/fontTable" Target="fontTable.xml"/><Relationship Id="rId74" Type="http://schemas.openxmlformats.org/officeDocument/2006/relationships/customXml" Target="../customXml/item2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footer" Target="footer1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2C8580-2115-4EBE-8BD8-C58EA238F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29</Pages>
  <Words>2880</Words>
  <Characters>3155</Characters>
  <Lines>37</Lines>
  <Paragraphs>10</Paragraphs>
  <TotalTime>3</TotalTime>
  <ScaleCrop>false</ScaleCrop>
  <LinksUpToDate>false</LinksUpToDate>
  <CharactersWithSpaces>3250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。。羊。</cp:lastModifiedBy>
  <dcterms:modified xsi:type="dcterms:W3CDTF">2023-05-17T03:28:58Z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27FA49F4A55248CA9290321A07FD1CCB</vt:lpwstr>
  </property>
</Properties>
</file>